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48"/>
          <w:szCs w:val="48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48"/>
          <w:szCs w:val="48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抽查发现存在突出问题的政府网站名单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</w:rPr>
      </w:pPr>
    </w:p>
    <w:tbl>
      <w:tblPr>
        <w:tblW w:w="9075" w:type="dxa"/>
        <w:jc w:val="center"/>
        <w:tblInd w:w="-27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0"/>
        <w:gridCol w:w="1418"/>
        <w:gridCol w:w="2694"/>
        <w:gridCol w:w="2197"/>
        <w:gridCol w:w="181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141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省（自治区、直辖市）</w:t>
            </w:r>
          </w:p>
        </w:tc>
        <w:tc>
          <w:tcPr>
            <w:tcW w:w="269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网站名称</w:t>
            </w:r>
          </w:p>
        </w:tc>
        <w:tc>
          <w:tcPr>
            <w:tcW w:w="219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存在的突出问题</w:t>
            </w:r>
          </w:p>
        </w:tc>
        <w:tc>
          <w:tcPr>
            <w:tcW w:w="18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网站标识码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河北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唐山市“开平区教育局”网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多个栏目长期不更新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1302050002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内蒙古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“内蒙古自治区节能减排网”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互动交流栏目长期不回应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1500000015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吉林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吉林省“吉林老龄网”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首页面长时间未更新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2200000072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吉林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“白山市教育局”网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多个栏目为空白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2206000007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上海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浦东新区“曹路镇人民政府”网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首页面长时间未更新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3101150012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上海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“浦东新区政府采购中心”网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首页面长时间未更新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3101150122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福建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明溪县“福建明溪”政府网站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多个栏目长期不更新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3504210001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河南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“辉县市卫生和计划生育委员会”网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互动交流栏目长期不回应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4107820002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湖北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“武汉市旅游发展委员会”网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多个栏目长期不更新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4201000053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广东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“汕头市公路局”网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首页面长时间未更新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4405000028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广西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“玉林市司法局”网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首页面长时间未更新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西藏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“西藏自治区外事侨务办公室”网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站点长期无法访问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5400000032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西藏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那曲市“那曲物流中心管理局”网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首页面长时间未更新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5424000009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新疆生产建设兵团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“新疆生产建设兵团第三师图木舒克市”网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多个栏目长期不更新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0"/>
                <w:szCs w:val="20"/>
                <w:bdr w:val="none" w:color="auto" w:sz="0" w:space="0"/>
              </w:rPr>
              <w:t>BT03000040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 xml:space="preserve">       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注：抽查采样时间为2018年3月1日至2018年4月16日。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C5128E"/>
    <w:rsid w:val="63C5128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rint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2018-06-13T06:55:00Z</dcterms:created>
  <dc:creator>print</dc:creator>
  <cp:lastModifiedBy>print</cp:lastModifiedBy>
  <dcterms:modified xsi:type="dcterms:W3CDTF">2018-06-13T06:57:34Z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